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202F7" w14:textId="48802271" w:rsidR="00B8626B" w:rsidRPr="009E4127" w:rsidRDefault="002B1AB7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6B61E9E" wp14:editId="3A7A8DDB">
                <wp:simplePos x="0" y="0"/>
                <wp:positionH relativeFrom="margin">
                  <wp:posOffset>4592955</wp:posOffset>
                </wp:positionH>
                <wp:positionV relativeFrom="paragraph">
                  <wp:posOffset>2286000</wp:posOffset>
                </wp:positionV>
                <wp:extent cx="819150" cy="5619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793DC" w14:textId="46E700A7" w:rsidR="002B1AB7" w:rsidRPr="002B1AB7" w:rsidRDefault="00EE2524" w:rsidP="00E4644A">
                            <w:pPr>
                              <w:jc w:val="center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sz w:val="54"/>
                              </w:rPr>
                              <w:t>861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61E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1.65pt;margin-top:180pt;width:64.5pt;height:44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" strokecolor="white [3212]">
                <v:textbox>
                  <w:txbxContent>
                    <w:p w14:paraId="7BA793DC" w14:textId="46E700A7" w:rsidR="002B1AB7" w:rsidRPr="002B1AB7" w:rsidRDefault="00EE2524" w:rsidP="00E4644A">
                      <w:pPr>
                        <w:jc w:val="center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sz w:val="54"/>
                        </w:rPr>
                        <w:t>861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B16209" wp14:editId="05C9CBF0">
                <wp:simplePos x="0" y="0"/>
                <wp:positionH relativeFrom="margin">
                  <wp:posOffset>9466048</wp:posOffset>
                </wp:positionH>
                <wp:positionV relativeFrom="paragraph">
                  <wp:posOffset>5053965</wp:posOffset>
                </wp:positionV>
                <wp:extent cx="456685" cy="39052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8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5FEC5" w14:textId="2FE3F195" w:rsidR="000D5F50" w:rsidRDefault="000D5F50">
                            <w:r>
                              <w:rPr>
                                <w:color w:val="000000"/>
                              </w:rPr>
                              <w:t>10x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B16209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left:0;text-align:left;margin-left:745.35pt;margin-top:397.95pt;width:35.95pt;height:30.7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" filled="f" stroked="f" strokeweight=".5pt">
                <v:textbox>
                  <w:txbxContent>
                    <w:p w14:paraId="3A05FEC5" w14:textId="2FE3F195" w:rsidR="000D5F50" w:rsidRDefault="000D5F50">
                      <w:r>
                        <w:rPr>
                          <w:color w:val="000000"/>
                        </w:rPr>
                        <w:t>10x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E9CBA5" wp14:editId="48E386EC">
                <wp:simplePos x="0" y="0"/>
                <wp:positionH relativeFrom="margin">
                  <wp:posOffset>9840595</wp:posOffset>
                </wp:positionH>
                <wp:positionV relativeFrom="paragraph">
                  <wp:posOffset>5115560</wp:posOffset>
                </wp:positionV>
                <wp:extent cx="196850" cy="206375"/>
                <wp:effectExtent l="0" t="0" r="12700" b="22225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06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1FE50C" id="Rectangle: Rounded Corners 79" o:spid="_x0000_s1026" style="position:absolute;margin-left:774.85pt;margin-top:402.8pt;width:15.5pt;height:16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" fillcolor="white [3212]" strokecolor="#be1c6d [2404]" strokeweight="1pt">
                <v:stroke joinstyle="miter"/>
                <w10:wrap anchorx="margin"/>
              </v:roundrect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8B2F08" wp14:editId="04F5E81A">
                <wp:simplePos x="0" y="0"/>
                <wp:positionH relativeFrom="margin">
                  <wp:posOffset>9025255</wp:posOffset>
                </wp:positionH>
                <wp:positionV relativeFrom="paragraph">
                  <wp:posOffset>5053965</wp:posOffset>
                </wp:positionV>
                <wp:extent cx="401320" cy="39052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D6B58" w14:textId="148DC305" w:rsidR="000D5F50" w:rsidRDefault="000D5F50">
                            <w:r>
                              <w:rPr>
                                <w:color w:val="000000"/>
                              </w:rPr>
                              <w:t>8x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B2F08" id="Text Box 76" o:spid="_x0000_s1027" type="#_x0000_t202" style="position:absolute;left:0;text-align:left;margin-left:710.65pt;margin-top:397.95pt;width:31.6pt;height:30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" filled="f" stroked="f" strokeweight=".5pt">
                <v:textbox>
                  <w:txbxContent>
                    <w:p w14:paraId="51AD6B58" w14:textId="148DC305" w:rsidR="000D5F50" w:rsidRDefault="000D5F50">
                      <w:r>
                        <w:rPr>
                          <w:color w:val="000000"/>
                        </w:rPr>
                        <w:t>8x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602712" wp14:editId="60F4DD0C">
                <wp:simplePos x="0" y="0"/>
                <wp:positionH relativeFrom="margin">
                  <wp:posOffset>9349740</wp:posOffset>
                </wp:positionH>
                <wp:positionV relativeFrom="paragraph">
                  <wp:posOffset>5115560</wp:posOffset>
                </wp:positionV>
                <wp:extent cx="196850" cy="206375"/>
                <wp:effectExtent l="0" t="0" r="12700" b="22225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06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6B5531" id="Rectangle: Rounded Corners 77" o:spid="_x0000_s1026" style="position:absolute;margin-left:736.2pt;margin-top:402.8pt;width:15.5pt;height:16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" fillcolor="white [3212]" strokecolor="#be1c6d [2404]" strokeweight="1pt">
                <v:stroke joinstyle="miter"/>
                <w10:wrap anchorx="margin"/>
              </v:roundrect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BD17BC" wp14:editId="169489C9">
                <wp:simplePos x="0" y="0"/>
                <wp:positionH relativeFrom="margin">
                  <wp:posOffset>8821420</wp:posOffset>
                </wp:positionH>
                <wp:positionV relativeFrom="paragraph">
                  <wp:posOffset>5115560</wp:posOffset>
                </wp:positionV>
                <wp:extent cx="196850" cy="206375"/>
                <wp:effectExtent l="0" t="0" r="12700" b="2222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06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E3D1E2" id="Rectangle: Rounded Corners 75" o:spid="_x0000_s1026" style="position:absolute;margin-left:694.6pt;margin-top:402.8pt;width:15.5pt;height:16.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" fillcolor="white [3212]" strokecolor="#be1c6d [2404]" strokeweight="1pt">
                <v:stroke joinstyle="miter"/>
                <w10:wrap anchorx="margin"/>
              </v:roundrect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B74DDE" wp14:editId="5B76B2EB">
                <wp:simplePos x="0" y="0"/>
                <wp:positionH relativeFrom="margin">
                  <wp:posOffset>8496987</wp:posOffset>
                </wp:positionH>
                <wp:positionV relativeFrom="paragraph">
                  <wp:posOffset>5053965</wp:posOffset>
                </wp:positionV>
                <wp:extent cx="401320" cy="39052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34BB5" w14:textId="55D39384" w:rsidR="000D5F50" w:rsidRDefault="000D5F50">
                            <w:r>
                              <w:rPr>
                                <w:color w:val="000000"/>
                              </w:rPr>
                              <w:t>5x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B74DDE" id="Text Box 74" o:spid="_x0000_s1028" type="#_x0000_t202" style="position:absolute;left:0;text-align:left;margin-left:669.05pt;margin-top:397.95pt;width:31.6pt;height:30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" filled="f" stroked="f" strokeweight=".5pt">
                <v:textbox>
                  <w:txbxContent>
                    <w:p w14:paraId="3C234BB5" w14:textId="55D39384" w:rsidR="000D5F50" w:rsidRDefault="000D5F50">
                      <w:r>
                        <w:rPr>
                          <w:color w:val="000000"/>
                        </w:rPr>
                        <w:t>5x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9FE3BE" wp14:editId="73BAC579">
                <wp:simplePos x="0" y="0"/>
                <wp:positionH relativeFrom="margin">
                  <wp:posOffset>8340090</wp:posOffset>
                </wp:positionH>
                <wp:positionV relativeFrom="paragraph">
                  <wp:posOffset>5115560</wp:posOffset>
                </wp:positionV>
                <wp:extent cx="196850" cy="206375"/>
                <wp:effectExtent l="0" t="0" r="12700" b="22225"/>
                <wp:wrapNone/>
                <wp:docPr id="73" name="Rectangle: Rounded Corner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06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89DD60" id="Rectangle: Rounded Corners 73" o:spid="_x0000_s1026" style="position:absolute;margin-left:656.7pt;margin-top:402.8pt;width:15.5pt;height:16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" fillcolor="white [3212]" strokecolor="#be1c6d [2404]" strokeweight="1pt">
                <v:stroke joinstyle="miter"/>
                <w10:wrap anchorx="margin"/>
              </v:roundrect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3224C7B" wp14:editId="5F36A692">
                <wp:simplePos x="0" y="0"/>
                <wp:positionH relativeFrom="margin">
                  <wp:posOffset>8016016</wp:posOffset>
                </wp:positionH>
                <wp:positionV relativeFrom="paragraph">
                  <wp:posOffset>5053965</wp:posOffset>
                </wp:positionV>
                <wp:extent cx="401320" cy="39052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D97A2" w14:textId="45A5697F" w:rsidR="00F8245D" w:rsidRDefault="000D5F50"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="00F8245D">
                              <w:rPr>
                                <w:color w:val="000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224C7B" id="Text Box 72" o:spid="_x0000_s1029" type="#_x0000_t202" style="position:absolute;left:0;text-align:left;margin-left:631.2pt;margin-top:397.95pt;width:31.6pt;height:30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" filled="f" stroked="f" strokeweight=".5pt">
                <v:textbox>
                  <w:txbxContent>
                    <w:p w14:paraId="28CD97A2" w14:textId="45A5697F" w:rsidR="00F8245D" w:rsidRDefault="000D5F50">
                      <w:r>
                        <w:rPr>
                          <w:color w:val="000000"/>
                        </w:rPr>
                        <w:t>4</w:t>
                      </w:r>
                      <w:r w:rsidR="00F8245D">
                        <w:rPr>
                          <w:color w:val="000000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F25FEA" wp14:editId="4EA1135E">
                <wp:simplePos x="0" y="0"/>
                <wp:positionH relativeFrom="margin">
                  <wp:posOffset>7865745</wp:posOffset>
                </wp:positionH>
                <wp:positionV relativeFrom="paragraph">
                  <wp:posOffset>5115560</wp:posOffset>
                </wp:positionV>
                <wp:extent cx="196850" cy="206375"/>
                <wp:effectExtent l="0" t="0" r="12700" b="22225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06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E464F1" id="Rectangle: Rounded Corners 71" o:spid="_x0000_s1026" style="position:absolute;margin-left:619.35pt;margin-top:402.8pt;width:15.5pt;height:16.2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" fillcolor="white [3212]" strokecolor="#be1c6d [2404]" strokeweight="1pt">
                <v:stroke joinstyle="miter"/>
                <w10:wrap anchorx="margin"/>
              </v:roundrect>
            </w:pict>
          </mc:Fallback>
        </mc:AlternateContent>
      </w:r>
      <w:r w:rsidR="000D5F5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28B618" wp14:editId="1470DF4F">
                <wp:simplePos x="0" y="0"/>
                <wp:positionH relativeFrom="margin">
                  <wp:posOffset>7541363</wp:posOffset>
                </wp:positionH>
                <wp:positionV relativeFrom="paragraph">
                  <wp:posOffset>5053965</wp:posOffset>
                </wp:positionV>
                <wp:extent cx="401320" cy="39052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994CB" w14:textId="5B79375D" w:rsidR="00F8245D" w:rsidRDefault="000D5F50"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="00F8245D">
                              <w:rPr>
                                <w:color w:val="000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8B618" id="Text Box 70" o:spid="_x0000_s1030" type="#_x0000_t202" style="position:absolute;left:0;text-align:left;margin-left:593.8pt;margin-top:397.95pt;width:31.6pt;height:30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" filled="f" stroked="f" strokeweight=".5pt">
                <v:textbox>
                  <w:txbxContent>
                    <w:p w14:paraId="74A994CB" w14:textId="5B79375D" w:rsidR="00F8245D" w:rsidRDefault="000D5F50">
                      <w:r>
                        <w:rPr>
                          <w:color w:val="000000"/>
                        </w:rPr>
                        <w:t>3</w:t>
                      </w:r>
                      <w:r w:rsidR="00F8245D">
                        <w:rPr>
                          <w:color w:val="000000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CEAA6E" wp14:editId="7C6FAAE3">
                <wp:simplePos x="0" y="0"/>
                <wp:positionH relativeFrom="margin">
                  <wp:posOffset>7390765</wp:posOffset>
                </wp:positionH>
                <wp:positionV relativeFrom="paragraph">
                  <wp:posOffset>5116075</wp:posOffset>
                </wp:positionV>
                <wp:extent cx="197193" cy="206461"/>
                <wp:effectExtent l="0" t="0" r="12700" b="2222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93" cy="2064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0D9222" id="Rectangle: Rounded Corners 69" o:spid="_x0000_s1026" style="position:absolute;margin-left:581.95pt;margin-top:402.85pt;width:15.55pt;height:16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" fillcolor="white [3212]" strokecolor="#be1c6d [2404]" strokeweight="1pt">
                <v:stroke joinstyle="miter"/>
                <w10:wrap anchorx="margin"/>
              </v:roundrect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F917B0" wp14:editId="6AB07E96">
                <wp:simplePos x="0" y="0"/>
                <wp:positionH relativeFrom="margin">
                  <wp:posOffset>7066366</wp:posOffset>
                </wp:positionH>
                <wp:positionV relativeFrom="paragraph">
                  <wp:posOffset>5054171</wp:posOffset>
                </wp:positionV>
                <wp:extent cx="401594" cy="39052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94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D47F8" w14:textId="2922F9AC" w:rsidR="00F8245D" w:rsidRDefault="00F8245D">
                            <w:r>
                              <w:rPr>
                                <w:color w:val="000000"/>
                              </w:rPr>
                              <w:t>2x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F917B0" id="Text Box 68" o:spid="_x0000_s1031" type="#_x0000_t202" style="position:absolute;left:0;text-align:left;margin-left:556.4pt;margin-top:397.95pt;width:31.6pt;height:30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" filled="f" stroked="f" strokeweight=".5pt">
                <v:textbox>
                  <w:txbxContent>
                    <w:p w14:paraId="01DD47F8" w14:textId="2922F9AC" w:rsidR="00F8245D" w:rsidRDefault="00F8245D">
                      <w:r>
                        <w:rPr>
                          <w:color w:val="000000"/>
                        </w:rPr>
                        <w:t>2x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048A13" wp14:editId="15ABCDBB">
                <wp:simplePos x="0" y="0"/>
                <wp:positionH relativeFrom="margin">
                  <wp:posOffset>7066427</wp:posOffset>
                </wp:positionH>
                <wp:positionV relativeFrom="paragraph">
                  <wp:posOffset>4695825</wp:posOffset>
                </wp:positionV>
                <wp:extent cx="3009900" cy="39052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26913" w14:textId="77777777" w:rsidR="00F8245D" w:rsidRPr="00F8245D" w:rsidRDefault="00F8245D" w:rsidP="00F8245D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F8245D">
                              <w:rPr>
                                <w:color w:val="000000"/>
                              </w:rPr>
                              <w:t>Is it in these times tables?</w:t>
                            </w:r>
                          </w:p>
                          <w:p w14:paraId="6CB7842F" w14:textId="77777777" w:rsidR="00F8245D" w:rsidRDefault="00F82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048A13" id="Text Box 67" o:spid="_x0000_s1032" type="#_x0000_t202" style="position:absolute;left:0;text-align:left;margin-left:556.4pt;margin-top:369.75pt;width:237pt;height:30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" filled="f" stroked="f" strokeweight=".5pt">
                <v:textbox>
                  <w:txbxContent>
                    <w:p w14:paraId="52E26913" w14:textId="77777777" w:rsidR="00F8245D" w:rsidRPr="00F8245D" w:rsidRDefault="00F8245D" w:rsidP="00F8245D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F8245D">
                        <w:rPr>
                          <w:color w:val="000000"/>
                        </w:rPr>
                        <w:t>Is it in these times tables?</w:t>
                      </w:r>
                    </w:p>
                    <w:p w14:paraId="6CB7842F" w14:textId="77777777" w:rsidR="00F8245D" w:rsidRDefault="00F8245D"/>
                  </w:txbxContent>
                </v:textbox>
                <w10:wrap anchorx="margin"/>
              </v:shap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71771C" wp14:editId="44391979">
                <wp:simplePos x="0" y="0"/>
                <wp:positionH relativeFrom="margin">
                  <wp:posOffset>7030085</wp:posOffset>
                </wp:positionH>
                <wp:positionV relativeFrom="paragraph">
                  <wp:posOffset>478083</wp:posOffset>
                </wp:positionV>
                <wp:extent cx="1573458" cy="583146"/>
                <wp:effectExtent l="0" t="0" r="0" b="762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458" cy="583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0D481" w14:textId="6F28E612" w:rsidR="00F8245D" w:rsidRPr="00F8245D" w:rsidRDefault="00F8245D" w:rsidP="00F8245D">
                            <w:pPr>
                              <w:spacing w:after="0" w:line="288" w:lineRule="auto"/>
                              <w:jc w:val="left"/>
                              <w:rPr>
                                <w:b/>
                                <w:bCs/>
                                <w:color w:val="000000"/>
                                <w:position w:val="-4"/>
                                <w:sz w:val="32"/>
                                <w:szCs w:val="32"/>
                              </w:rPr>
                            </w:pPr>
                            <w:r w:rsidRPr="00F8245D">
                              <w:rPr>
                                <w:color w:val="000000"/>
                              </w:rPr>
                              <w:t xml:space="preserve">today’s number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position w:val="-4"/>
                                <w:sz w:val="32"/>
                                <w:szCs w:val="32"/>
                              </w:rPr>
                              <w:t>&lt;</w:t>
                            </w:r>
                          </w:p>
                          <w:p w14:paraId="042537E0" w14:textId="77777777" w:rsidR="00F8245D" w:rsidRDefault="00F82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71771C" id="Text Box 66" o:spid="_x0000_s1033" type="#_x0000_t202" style="position:absolute;left:0;text-align:left;margin-left:553.55pt;margin-top:37.65pt;width:123.9pt;height:45.9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" filled="f" stroked="f" strokeweight=".5pt">
                <v:textbox>
                  <w:txbxContent>
                    <w:p w14:paraId="5A40D481" w14:textId="6F28E612" w:rsidR="00F8245D" w:rsidRPr="00F8245D" w:rsidRDefault="00F8245D" w:rsidP="00F8245D">
                      <w:pPr>
                        <w:spacing w:after="0" w:line="288" w:lineRule="auto"/>
                        <w:jc w:val="left"/>
                        <w:rPr>
                          <w:b/>
                          <w:bCs/>
                          <w:color w:val="000000"/>
                          <w:position w:val="-4"/>
                          <w:sz w:val="32"/>
                          <w:szCs w:val="32"/>
                        </w:rPr>
                      </w:pPr>
                      <w:r w:rsidRPr="00F8245D">
                        <w:rPr>
                          <w:color w:val="000000"/>
                        </w:rPr>
                        <w:t xml:space="preserve">today’s number </w:t>
                      </w:r>
                      <w:r>
                        <w:rPr>
                          <w:b/>
                          <w:bCs/>
                          <w:color w:val="000000"/>
                          <w:position w:val="-4"/>
                          <w:sz w:val="32"/>
                          <w:szCs w:val="32"/>
                        </w:rPr>
                        <w:t>&lt;</w:t>
                      </w:r>
                    </w:p>
                    <w:p w14:paraId="042537E0" w14:textId="77777777" w:rsidR="00F8245D" w:rsidRDefault="00F8245D"/>
                  </w:txbxContent>
                </v:textbox>
                <w10:wrap anchorx="margin"/>
              </v:shap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E352CF" wp14:editId="30E2E47C">
                <wp:simplePos x="0" y="0"/>
                <wp:positionH relativeFrom="margin">
                  <wp:posOffset>7030481</wp:posOffset>
                </wp:positionH>
                <wp:positionV relativeFrom="paragraph">
                  <wp:posOffset>-18247</wp:posOffset>
                </wp:positionV>
                <wp:extent cx="1573458" cy="583146"/>
                <wp:effectExtent l="0" t="0" r="0" b="762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458" cy="583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10BD1" w14:textId="77777777" w:rsidR="00F8245D" w:rsidRPr="00F8245D" w:rsidRDefault="00F8245D" w:rsidP="00F8245D">
                            <w:pPr>
                              <w:spacing w:after="0" w:line="288" w:lineRule="auto"/>
                              <w:jc w:val="left"/>
                              <w:rPr>
                                <w:b/>
                                <w:bCs/>
                                <w:color w:val="000000"/>
                                <w:position w:val="-4"/>
                                <w:sz w:val="32"/>
                                <w:szCs w:val="32"/>
                              </w:rPr>
                            </w:pPr>
                            <w:r w:rsidRPr="00F8245D">
                              <w:rPr>
                                <w:color w:val="000000"/>
                              </w:rPr>
                              <w:t xml:space="preserve">today’s number </w:t>
                            </w:r>
                            <w:r w:rsidRPr="00F8245D">
                              <w:rPr>
                                <w:b/>
                                <w:bCs/>
                                <w:color w:val="000000"/>
                                <w:position w:val="-4"/>
                                <w:sz w:val="32"/>
                                <w:szCs w:val="32"/>
                              </w:rPr>
                              <w:t>&gt;</w:t>
                            </w:r>
                          </w:p>
                          <w:p w14:paraId="7C09357E" w14:textId="77777777" w:rsidR="00F8245D" w:rsidRDefault="00F82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352CF" id="Text Box 65" o:spid="_x0000_s1034" type="#_x0000_t202" style="position:absolute;left:0;text-align:left;margin-left:553.6pt;margin-top:-1.45pt;width:123.9pt;height:45.9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" filled="f" stroked="f" strokeweight=".5pt">
                <v:textbox>
                  <w:txbxContent>
                    <w:p w14:paraId="05510BD1" w14:textId="77777777" w:rsidR="00F8245D" w:rsidRPr="00F8245D" w:rsidRDefault="00F8245D" w:rsidP="00F8245D">
                      <w:pPr>
                        <w:spacing w:after="0" w:line="288" w:lineRule="auto"/>
                        <w:jc w:val="left"/>
                        <w:rPr>
                          <w:b/>
                          <w:bCs/>
                          <w:color w:val="000000"/>
                          <w:position w:val="-4"/>
                          <w:sz w:val="32"/>
                          <w:szCs w:val="32"/>
                        </w:rPr>
                      </w:pPr>
                      <w:r w:rsidRPr="00F8245D">
                        <w:rPr>
                          <w:color w:val="000000"/>
                        </w:rPr>
                        <w:t xml:space="preserve">today’s number </w:t>
                      </w:r>
                      <w:r w:rsidRPr="00F8245D">
                        <w:rPr>
                          <w:b/>
                          <w:bCs/>
                          <w:color w:val="000000"/>
                          <w:position w:val="-4"/>
                          <w:sz w:val="32"/>
                          <w:szCs w:val="32"/>
                        </w:rPr>
                        <w:t>&gt;</w:t>
                      </w:r>
                    </w:p>
                    <w:p w14:paraId="7C09357E" w14:textId="77777777" w:rsidR="00F8245D" w:rsidRDefault="00F8245D"/>
                  </w:txbxContent>
                </v:textbox>
                <w10:wrap anchorx="margin"/>
              </v:shap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D2444D" wp14:editId="7B38F99C">
                <wp:simplePos x="0" y="0"/>
                <wp:positionH relativeFrom="column">
                  <wp:posOffset>8517255</wp:posOffset>
                </wp:positionH>
                <wp:positionV relativeFrom="paragraph">
                  <wp:posOffset>504825</wp:posOffset>
                </wp:positionV>
                <wp:extent cx="1028700" cy="323850"/>
                <wp:effectExtent l="19050" t="19050" r="19050" b="1905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8C4391" id="Rectangle: Rounded Corners 64" o:spid="_x0000_s1026" style="position:absolute;margin-left:670.65pt;margin-top:39.75pt;width:81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" fillcolor="white [3212]" strokecolor="#aed289 [1943]" strokeweight="2.25pt">
                <v:stroke joinstyle="miter"/>
              </v:roundrect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269F74" wp14:editId="2D89F38E">
                <wp:simplePos x="0" y="0"/>
                <wp:positionH relativeFrom="column">
                  <wp:posOffset>8517255</wp:posOffset>
                </wp:positionH>
                <wp:positionV relativeFrom="paragraph">
                  <wp:posOffset>0</wp:posOffset>
                </wp:positionV>
                <wp:extent cx="1028700" cy="323850"/>
                <wp:effectExtent l="19050" t="19050" r="19050" b="1905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782889" id="Rectangle: Rounded Corners 63" o:spid="_x0000_s1026" style="position:absolute;margin-left:670.65pt;margin-top:0;width:81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" fillcolor="white [3212]" strokecolor="#aed289 [1943]" strokeweight="2.25pt">
                <v:stroke joinstyle="miter"/>
              </v:roundrect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587200" wp14:editId="4E01164D">
                <wp:simplePos x="0" y="0"/>
                <wp:positionH relativeFrom="column">
                  <wp:posOffset>4441271</wp:posOffset>
                </wp:positionH>
                <wp:positionV relativeFrom="paragraph">
                  <wp:posOffset>5252634</wp:posOffset>
                </wp:positionV>
                <wp:extent cx="2072449" cy="0"/>
                <wp:effectExtent l="0" t="0" r="0" b="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4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9A90DA" id="Straight Connector 62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7pt,413.6pt" to="512.9pt,4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" strokecolor="#1c1c1c [3200]" strokeweight=".5pt">
                <v:stroke joinstyle="miter"/>
              </v:lin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B45B09" wp14:editId="44BDE390">
                <wp:simplePos x="0" y="0"/>
                <wp:positionH relativeFrom="column">
                  <wp:posOffset>4702118</wp:posOffset>
                </wp:positionH>
                <wp:positionV relativeFrom="paragraph">
                  <wp:posOffset>5017585</wp:posOffset>
                </wp:positionV>
                <wp:extent cx="1808735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8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6D5DB3" id="Straight Connector 61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25pt,395.1pt" to="512.6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" strokecolor="#1c1c1c [3200]" strokeweight=".5pt">
                <v:stroke joinstyle="miter"/>
              </v:lin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5D95BA" wp14:editId="7C169161">
                <wp:simplePos x="0" y="0"/>
                <wp:positionH relativeFrom="column">
                  <wp:posOffset>1499810</wp:posOffset>
                </wp:positionH>
                <wp:positionV relativeFrom="paragraph">
                  <wp:posOffset>2458996</wp:posOffset>
                </wp:positionV>
                <wp:extent cx="1193896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8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AA75A0" id="Straight Connector 60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1pt,193.6pt" to="212.1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" strokecolor="#1c1c1c [3200]" strokeweight=".5pt">
                <v:stroke joinstyle="miter"/>
              </v:lin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AB052D" wp14:editId="07EB196F">
                <wp:simplePos x="0" y="0"/>
                <wp:positionH relativeFrom="column">
                  <wp:posOffset>1385940</wp:posOffset>
                </wp:positionH>
                <wp:positionV relativeFrom="paragraph">
                  <wp:posOffset>2203654</wp:posOffset>
                </wp:positionV>
                <wp:extent cx="1321567" cy="0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15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2DCEEF" id="Straight Connector 59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15pt,173.5pt" to="213.2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" strokecolor="#1c1c1c [3200]" strokeweight=".5pt">
                <v:stroke joinstyle="miter"/>
              </v:lin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06D54E" wp14:editId="7AE27B0B">
                <wp:simplePos x="0" y="0"/>
                <wp:positionH relativeFrom="column">
                  <wp:posOffset>1261721</wp:posOffset>
                </wp:positionH>
                <wp:positionV relativeFrom="paragraph">
                  <wp:posOffset>1948312</wp:posOffset>
                </wp:positionV>
                <wp:extent cx="1452688" cy="0"/>
                <wp:effectExtent l="0" t="0" r="0" b="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26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27D97B" id="Straight Connector 58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153.4pt" to="213.75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" strokecolor="#1c1c1c [3200]" strokeweight=".5pt">
                <v:stroke joinstyle="miter"/>
              </v:lin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EEA0CB" wp14:editId="626F43AF">
                <wp:simplePos x="0" y="0"/>
                <wp:positionH relativeFrom="column">
                  <wp:posOffset>8749449</wp:posOffset>
                </wp:positionH>
                <wp:positionV relativeFrom="paragraph">
                  <wp:posOffset>2610819</wp:posOffset>
                </wp:positionV>
                <wp:extent cx="330751" cy="253725"/>
                <wp:effectExtent l="19050" t="19050" r="12700" b="3238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751" cy="2537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356D56" id="Straight Connector 56" o:spid="_x0000_s1026" style="position:absolute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8.95pt,205.6pt" to="71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" strokecolor="#eb8634 [3205]" strokeweight="2.25pt">
                <v:stroke joinstyle="miter"/>
              </v:lin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52D228" wp14:editId="5FD82563">
                <wp:simplePos x="0" y="0"/>
                <wp:positionH relativeFrom="column">
                  <wp:posOffset>8556361</wp:posOffset>
                </wp:positionH>
                <wp:positionV relativeFrom="paragraph">
                  <wp:posOffset>2693633</wp:posOffset>
                </wp:positionV>
                <wp:extent cx="6758" cy="115271"/>
                <wp:effectExtent l="19050" t="19050" r="31750" b="1841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8" cy="11527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D0EFF2" id="Straight Connector 57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3.75pt,212.1pt" to="674.3pt,2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" strokecolor="#eb8634 [3205]" strokeweight="2.25pt">
                <v:stroke joinstyle="miter"/>
              </v:lin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F4FA20" wp14:editId="7A76D500">
                <wp:simplePos x="0" y="0"/>
                <wp:positionH relativeFrom="column">
                  <wp:posOffset>7879080</wp:posOffset>
                </wp:positionH>
                <wp:positionV relativeFrom="paragraph">
                  <wp:posOffset>2571750</wp:posOffset>
                </wp:positionV>
                <wp:extent cx="438150" cy="257175"/>
                <wp:effectExtent l="19050" t="19050" r="19050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57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5668BD" id="Straight Connector 55" o:spid="_x0000_s1026" style="position:absolute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0.4pt,202.5pt" to="654.9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" strokecolor="#eb8634 [3205]" strokeweight="2.25pt">
                <v:stroke joinstyle="miter"/>
              </v:lin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71CF05" wp14:editId="6369AF2D">
                <wp:simplePos x="0" y="0"/>
                <wp:positionH relativeFrom="column">
                  <wp:posOffset>8231505</wp:posOffset>
                </wp:positionH>
                <wp:positionV relativeFrom="paragraph">
                  <wp:posOffset>2038350</wp:posOffset>
                </wp:positionV>
                <wp:extent cx="647700" cy="647700"/>
                <wp:effectExtent l="19050" t="19050" r="19050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5A6A27" id="Oval 51" o:spid="_x0000_s1026" style="position:absolute;margin-left:648.15pt;margin-top:160.5pt;width:51pt;height:5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" fillcolor="white [3212]" strokecolor="#eb8634 [3205]" strokeweight="2.25pt">
                <v:stroke joinstyle="miter"/>
              </v:oval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B241F1" wp14:editId="32918096">
                <wp:simplePos x="0" y="0"/>
                <wp:positionH relativeFrom="column">
                  <wp:posOffset>8317230</wp:posOffset>
                </wp:positionH>
                <wp:positionV relativeFrom="paragraph">
                  <wp:posOffset>2799715</wp:posOffset>
                </wp:positionV>
                <wp:extent cx="447675" cy="447675"/>
                <wp:effectExtent l="19050" t="19050" r="28575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C117162" id="Oval 54" o:spid="_x0000_s1026" style="position:absolute;margin-left:654.9pt;margin-top:220.45pt;width:35.25pt;height:3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" fillcolor="white [3212]" strokecolor="#eb8634 [3205]" strokeweight="2.25pt">
                <v:stroke joinstyle="miter"/>
              </v:oval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70FB7B" wp14:editId="4EAF803F">
                <wp:simplePos x="0" y="0"/>
                <wp:positionH relativeFrom="column">
                  <wp:posOffset>9031605</wp:posOffset>
                </wp:positionH>
                <wp:positionV relativeFrom="paragraph">
                  <wp:posOffset>2799715</wp:posOffset>
                </wp:positionV>
                <wp:extent cx="447675" cy="447675"/>
                <wp:effectExtent l="19050" t="19050" r="2857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57622AA" id="Oval 53" o:spid="_x0000_s1026" style="position:absolute;margin-left:711.15pt;margin-top:220.45pt;width:35.25pt;height:3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" fillcolor="white [3212]" strokecolor="#eb8634 [3205]" strokeweight="2.25pt">
                <v:stroke joinstyle="miter"/>
              </v:oval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B537DF" wp14:editId="72F55430">
                <wp:simplePos x="0" y="0"/>
                <wp:positionH relativeFrom="column">
                  <wp:posOffset>7536180</wp:posOffset>
                </wp:positionH>
                <wp:positionV relativeFrom="paragraph">
                  <wp:posOffset>2799715</wp:posOffset>
                </wp:positionV>
                <wp:extent cx="447675" cy="447675"/>
                <wp:effectExtent l="19050" t="19050" r="28575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A95DF1" id="Oval 52" o:spid="_x0000_s1026" style="position:absolute;margin-left:593.4pt;margin-top:220.45pt;width:35.25pt;height:3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" fillcolor="white [3212]" strokecolor="#eb8634 [3205]" strokeweight="2.25pt">
                <v:stroke joinstyle="miter"/>
              </v:oval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5911E2" wp14:editId="1BFD88C9">
                <wp:simplePos x="0" y="0"/>
                <wp:positionH relativeFrom="margin">
                  <wp:posOffset>3602355</wp:posOffset>
                </wp:positionH>
                <wp:positionV relativeFrom="paragraph">
                  <wp:posOffset>4781549</wp:posOffset>
                </wp:positionV>
                <wp:extent cx="3009900" cy="69532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B3FBC" w14:textId="77777777" w:rsidR="00F8245D" w:rsidRPr="00F8245D" w:rsidRDefault="00F8245D" w:rsidP="00F8245D">
                            <w:pPr>
                              <w:spacing w:after="0"/>
                              <w:jc w:val="left"/>
                              <w:rPr>
                                <w:color w:val="000000"/>
                              </w:rPr>
                            </w:pPr>
                            <w:r w:rsidRPr="00F8245D">
                              <w:rPr>
                                <w:color w:val="000000"/>
                              </w:rPr>
                              <w:t xml:space="preserve">subtract 153: </w:t>
                            </w:r>
                            <w:r w:rsidRPr="00F8245D">
                              <w:rPr>
                                <w:color w:val="000000"/>
                                <w:u w:val="thick"/>
                              </w:rPr>
                              <w:t xml:space="preserve">                                   </w:t>
                            </w:r>
                          </w:p>
                          <w:p w14:paraId="28C55B93" w14:textId="7018E9BC" w:rsidR="00F8245D" w:rsidRDefault="00F8245D" w:rsidP="00F8245D">
                            <w:r w:rsidRPr="00F8245D">
                              <w:rPr>
                                <w:color w:val="000000"/>
                              </w:rPr>
                              <w:t>add 348: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911E2" id="Text Box 50" o:spid="_x0000_s1035" type="#_x0000_t202" style="position:absolute;left:0;text-align:left;margin-left:283.65pt;margin-top:376.5pt;width:237pt;height:54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" filled="f" stroked="f" strokeweight=".5pt">
                <v:textbox>
                  <w:txbxContent>
                    <w:p w14:paraId="638B3FBC" w14:textId="77777777" w:rsidR="00F8245D" w:rsidRPr="00F8245D" w:rsidRDefault="00F8245D" w:rsidP="00F8245D">
                      <w:pPr>
                        <w:spacing w:after="0"/>
                        <w:jc w:val="left"/>
                        <w:rPr>
                          <w:color w:val="000000"/>
                        </w:rPr>
                      </w:pPr>
                      <w:r w:rsidRPr="00F8245D">
                        <w:rPr>
                          <w:color w:val="000000"/>
                        </w:rPr>
                        <w:t xml:space="preserve">subtract 153: </w:t>
                      </w:r>
                      <w:r w:rsidRPr="00F8245D">
                        <w:rPr>
                          <w:color w:val="000000"/>
                          <w:u w:val="thick"/>
                        </w:rPr>
                        <w:t xml:space="preserve">                                   </w:t>
                      </w:r>
                    </w:p>
                    <w:p w14:paraId="28C55B93" w14:textId="7018E9BC" w:rsidR="00F8245D" w:rsidRDefault="00F8245D" w:rsidP="00F8245D">
                      <w:r w:rsidRPr="00F8245D">
                        <w:rPr>
                          <w:color w:val="000000"/>
                        </w:rPr>
                        <w:t>add 348: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FEA519" wp14:editId="474C0D4A">
                <wp:simplePos x="0" y="0"/>
                <wp:positionH relativeFrom="margin">
                  <wp:posOffset>182880</wp:posOffset>
                </wp:positionH>
                <wp:positionV relativeFrom="paragraph">
                  <wp:posOffset>4953000</wp:posOffset>
                </wp:positionV>
                <wp:extent cx="3009900" cy="4381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42"/>
                            </w:tblGrid>
                            <w:tr w:rsidR="00F8245D" w14:paraId="74D8A389" w14:textId="77777777" w:rsidTr="00F8245D">
                              <w:tc>
                                <w:tcPr>
                                  <w:tcW w:w="444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2E5CC39" w14:textId="77777777" w:rsidR="00F8245D" w:rsidRPr="00F8245D" w:rsidRDefault="00F8245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3B3BBD" w14:textId="77777777" w:rsidR="00F8245D" w:rsidRDefault="00F82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A519" id="Text Box 49" o:spid="_x0000_s1037" type="#_x0000_t202" style="position:absolute;left:0;text-align:left;margin-left:14.4pt;margin-top:390pt;width:237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42"/>
                      </w:tblGrid>
                      <w:tr w:rsidR="00F8245D" w14:paraId="74D8A389" w14:textId="77777777" w:rsidTr="00F8245D">
                        <w:tc>
                          <w:tcPr>
                            <w:tcW w:w="444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2E5CC39" w14:textId="77777777" w:rsidR="00F8245D" w:rsidRPr="00F8245D" w:rsidRDefault="00F8245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073B3BBD" w14:textId="77777777" w:rsidR="00F8245D" w:rsidRDefault="00F8245D"/>
                  </w:txbxContent>
                </v:textbox>
                <w10:wrap anchorx="margin"/>
              </v:shap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FFDB4E" wp14:editId="1797C579">
                <wp:simplePos x="0" y="0"/>
                <wp:positionH relativeFrom="margin">
                  <wp:posOffset>182880</wp:posOffset>
                </wp:positionH>
                <wp:positionV relativeFrom="paragraph">
                  <wp:posOffset>4695825</wp:posOffset>
                </wp:positionV>
                <wp:extent cx="3009900" cy="3905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CBC09" w14:textId="77777777" w:rsidR="00F8245D" w:rsidRPr="00F8245D" w:rsidRDefault="00F8245D" w:rsidP="00F8245D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F8245D">
                              <w:rPr>
                                <w:color w:val="000000"/>
                              </w:rPr>
                              <w:t>partition it: (e.g. 356 = 300 + 50 + 6)</w:t>
                            </w:r>
                          </w:p>
                          <w:p w14:paraId="7369B174" w14:textId="77777777" w:rsidR="00F8245D" w:rsidRDefault="00F82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FDB4E" id="Text Box 47" o:spid="_x0000_s1037" type="#_x0000_t202" style="position:absolute;left:0;text-align:left;margin-left:14.4pt;margin-top:369.75pt;width:237pt;height: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" filled="f" stroked="f" strokeweight=".5pt">
                <v:textbox>
                  <w:txbxContent>
                    <w:p w14:paraId="0C2CBC09" w14:textId="77777777" w:rsidR="00F8245D" w:rsidRPr="00F8245D" w:rsidRDefault="00F8245D" w:rsidP="00F8245D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F8245D">
                        <w:rPr>
                          <w:color w:val="000000"/>
                        </w:rPr>
                        <w:t>partition it: (e.g. 356 = 300 + 50 + 6)</w:t>
                      </w:r>
                    </w:p>
                    <w:p w14:paraId="7369B174" w14:textId="77777777" w:rsidR="00F8245D" w:rsidRDefault="00F8245D"/>
                  </w:txbxContent>
                </v:textbox>
                <w10:wrap anchorx="margin"/>
              </v:shap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2F4864" wp14:editId="34E810FC">
                <wp:simplePos x="0" y="0"/>
                <wp:positionH relativeFrom="margin">
                  <wp:posOffset>1821180</wp:posOffset>
                </wp:positionH>
                <wp:positionV relativeFrom="paragraph">
                  <wp:posOffset>3105150</wp:posOffset>
                </wp:positionV>
                <wp:extent cx="847725" cy="5334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7"/>
                            </w:tblGrid>
                            <w:tr w:rsidR="00F8245D" w14:paraId="77E92D1A" w14:textId="77777777" w:rsidTr="00F8245D">
                              <w:tc>
                                <w:tcPr>
                                  <w:tcW w:w="144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263560E" w14:textId="77777777" w:rsidR="00F8245D" w:rsidRDefault="00F8245D" w:rsidP="001C1629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D6D79B" w14:textId="77777777" w:rsidR="00F8245D" w:rsidRDefault="00F8245D" w:rsidP="00F82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F4864" id="Text Box 46" o:spid="_x0000_s1039" type="#_x0000_t202" style="position:absolute;left:0;text-align:left;margin-left:143.4pt;margin-top:244.5pt;width:66.75pt;height:42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7"/>
                      </w:tblGrid>
                      <w:tr w:rsidR="00F8245D" w14:paraId="77E92D1A" w14:textId="77777777" w:rsidTr="00F8245D">
                        <w:tc>
                          <w:tcPr>
                            <w:tcW w:w="144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263560E" w14:textId="77777777" w:rsidR="00F8245D" w:rsidRDefault="00F8245D" w:rsidP="001C1629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4ED6D79B" w14:textId="77777777" w:rsidR="00F8245D" w:rsidRDefault="00F8245D" w:rsidP="00F8245D"/>
                  </w:txbxContent>
                </v:textbox>
                <w10:wrap anchorx="margin"/>
              </v:shape>
            </w:pict>
          </mc:Fallback>
        </mc:AlternateContent>
      </w:r>
      <w:r w:rsidR="00F8245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FFCC3C" wp14:editId="6C808C67">
                <wp:simplePos x="0" y="0"/>
                <wp:positionH relativeFrom="margin">
                  <wp:posOffset>363855</wp:posOffset>
                </wp:positionH>
                <wp:positionV relativeFrom="paragraph">
                  <wp:posOffset>3114675</wp:posOffset>
                </wp:positionV>
                <wp:extent cx="847725" cy="5334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7"/>
                            </w:tblGrid>
                            <w:tr w:rsidR="00F8245D" w14:paraId="189CD22F" w14:textId="77777777" w:rsidTr="00F8245D">
                              <w:tc>
                                <w:tcPr>
                                  <w:tcW w:w="144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0E2D1F2" w14:textId="77777777" w:rsidR="00F8245D" w:rsidRDefault="00F8245D" w:rsidP="001C1629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B99149" w14:textId="2AB931F6" w:rsidR="00F8245D" w:rsidRPr="001C1629" w:rsidRDefault="00F8245D" w:rsidP="001C1629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7D077BC7" w14:textId="77777777" w:rsidR="00F8245D" w:rsidRDefault="00F82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FCC3C" id="Text Box 45" o:spid="_x0000_s1040" type="#_x0000_t202" style="position:absolute;left:0;text-align:left;margin-left:28.65pt;margin-top:245.25pt;width:66.75pt;height:4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7"/>
                      </w:tblGrid>
                      <w:tr w:rsidR="00F8245D" w14:paraId="189CD22F" w14:textId="77777777" w:rsidTr="00F8245D">
                        <w:tc>
                          <w:tcPr>
                            <w:tcW w:w="144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0E2D1F2" w14:textId="77777777" w:rsidR="00F8245D" w:rsidRDefault="00F8245D" w:rsidP="001C1629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2FB99149" w14:textId="2AB931F6" w:rsidR="00F8245D" w:rsidRPr="001C1629" w:rsidRDefault="00F8245D" w:rsidP="001C1629">
                      <w:pPr>
                        <w:spacing w:after="0" w:line="288" w:lineRule="auto"/>
                        <w:jc w:val="left"/>
                        <w:rPr>
                          <w:color w:val="000000"/>
                        </w:rPr>
                      </w:pPr>
                    </w:p>
                    <w:p w14:paraId="7D077BC7" w14:textId="77777777" w:rsidR="00F8245D" w:rsidRDefault="00F8245D"/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7164EB" wp14:editId="4852C0DC">
                <wp:simplePos x="0" y="0"/>
                <wp:positionH relativeFrom="margin">
                  <wp:posOffset>1649730</wp:posOffset>
                </wp:positionH>
                <wp:positionV relativeFrom="paragraph">
                  <wp:posOffset>2905125</wp:posOffset>
                </wp:positionV>
                <wp:extent cx="1104900" cy="5334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3346E" w14:textId="517F0AAE" w:rsidR="001C1629" w:rsidRPr="001C1629" w:rsidRDefault="001C1629" w:rsidP="001C1629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1C1629">
                              <w:rPr>
                                <w:color w:val="000000"/>
                              </w:rPr>
                              <w:t xml:space="preserve">   100 </w:t>
                            </w:r>
                            <w:r>
                              <w:rPr>
                                <w:color w:val="000000"/>
                              </w:rPr>
                              <w:t>l</w:t>
                            </w:r>
                            <w:r w:rsidRPr="001C1629">
                              <w:rPr>
                                <w:color w:val="000000"/>
                              </w:rPr>
                              <w:t>e</w:t>
                            </w:r>
                            <w:r w:rsidR="00F8245D">
                              <w:rPr>
                                <w:color w:val="000000"/>
                              </w:rPr>
                              <w:t>ss</w:t>
                            </w:r>
                            <w:r w:rsidRPr="001C1629">
                              <w:rPr>
                                <w:color w:val="000000"/>
                              </w:rPr>
                              <w:t xml:space="preserve">: </w:t>
                            </w:r>
                          </w:p>
                          <w:p w14:paraId="270F1C5B" w14:textId="77777777" w:rsidR="001C1629" w:rsidRDefault="001C1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164EB" id="Text Box 44" o:spid="_x0000_s1040" type="#_x0000_t202" style="position:absolute;left:0;text-align:left;margin-left:129.9pt;margin-top:228.75pt;width:87pt;height:42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" filled="f" stroked="f" strokeweight=".5pt">
                <v:textbox>
                  <w:txbxContent>
                    <w:p w14:paraId="2453346E" w14:textId="517F0AAE" w:rsidR="001C1629" w:rsidRPr="001C1629" w:rsidRDefault="001C1629" w:rsidP="001C1629">
                      <w:pPr>
                        <w:spacing w:after="0" w:line="288" w:lineRule="auto"/>
                        <w:jc w:val="left"/>
                        <w:rPr>
                          <w:color w:val="000000"/>
                        </w:rPr>
                      </w:pPr>
                      <w:r w:rsidRPr="001C1629">
                        <w:rPr>
                          <w:color w:val="000000"/>
                        </w:rPr>
                        <w:t xml:space="preserve">   100 </w:t>
                      </w:r>
                      <w:r>
                        <w:rPr>
                          <w:color w:val="000000"/>
                        </w:rPr>
                        <w:t>l</w:t>
                      </w:r>
                      <w:r w:rsidRPr="001C1629">
                        <w:rPr>
                          <w:color w:val="000000"/>
                        </w:rPr>
                        <w:t>e</w:t>
                      </w:r>
                      <w:r w:rsidR="00F8245D">
                        <w:rPr>
                          <w:color w:val="000000"/>
                        </w:rPr>
                        <w:t>ss</w:t>
                      </w:r>
                      <w:r w:rsidRPr="001C1629">
                        <w:rPr>
                          <w:color w:val="000000"/>
                        </w:rPr>
                        <w:t xml:space="preserve">: </w:t>
                      </w:r>
                    </w:p>
                    <w:p w14:paraId="270F1C5B" w14:textId="77777777" w:rsidR="001C1629" w:rsidRDefault="001C1629"/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9367FD" wp14:editId="299ECD41">
                <wp:simplePos x="0" y="0"/>
                <wp:positionH relativeFrom="margin">
                  <wp:posOffset>211455</wp:posOffset>
                </wp:positionH>
                <wp:positionV relativeFrom="paragraph">
                  <wp:posOffset>2905125</wp:posOffset>
                </wp:positionV>
                <wp:extent cx="1104900" cy="5334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E76BA" w14:textId="77777777" w:rsidR="001C1629" w:rsidRPr="001C1629" w:rsidRDefault="001C1629" w:rsidP="001C1629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1C1629">
                              <w:rPr>
                                <w:color w:val="000000"/>
                              </w:rPr>
                              <w:t xml:space="preserve">   100 more: </w:t>
                            </w:r>
                          </w:p>
                          <w:p w14:paraId="0256BBF2" w14:textId="77777777" w:rsidR="001C1629" w:rsidRDefault="001C1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9367FD" id="Text Box 43" o:spid="_x0000_s1041" type="#_x0000_t202" style="position:absolute;left:0;text-align:left;margin-left:16.65pt;margin-top:228.75pt;width:87pt;height:42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" filled="f" stroked="f" strokeweight=".5pt">
                <v:textbox>
                  <w:txbxContent>
                    <w:p w14:paraId="48AE76BA" w14:textId="77777777" w:rsidR="001C1629" w:rsidRPr="001C1629" w:rsidRDefault="001C1629" w:rsidP="001C1629">
                      <w:pPr>
                        <w:spacing w:after="0" w:line="288" w:lineRule="auto"/>
                        <w:jc w:val="left"/>
                        <w:rPr>
                          <w:color w:val="000000"/>
                        </w:rPr>
                      </w:pPr>
                      <w:r w:rsidRPr="001C1629">
                        <w:rPr>
                          <w:color w:val="000000"/>
                        </w:rPr>
                        <w:t xml:space="preserve">   100 more: </w:t>
                      </w:r>
                    </w:p>
                    <w:p w14:paraId="0256BBF2" w14:textId="77777777" w:rsidR="001C1629" w:rsidRDefault="001C1629"/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83E53B" wp14:editId="1C8B020F">
                <wp:simplePos x="0" y="0"/>
                <wp:positionH relativeFrom="margin">
                  <wp:posOffset>297180</wp:posOffset>
                </wp:positionH>
                <wp:positionV relativeFrom="paragraph">
                  <wp:posOffset>1695450</wp:posOffset>
                </wp:positionV>
                <wp:extent cx="2524125" cy="10477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4D796" w14:textId="77777777" w:rsidR="001C1629" w:rsidRPr="001C1629" w:rsidRDefault="001C1629" w:rsidP="001C1629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162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1s column: </w:t>
                            </w:r>
                            <w:r w:rsidRPr="001C1629">
                              <w:rPr>
                                <w:color w:val="000000"/>
                                <w:sz w:val="28"/>
                                <w:szCs w:val="28"/>
                                <w:u w:val="thick"/>
                              </w:rPr>
                              <w:t xml:space="preserve">                               </w:t>
                            </w:r>
                          </w:p>
                          <w:p w14:paraId="5FCF4C57" w14:textId="77777777" w:rsidR="001C1629" w:rsidRPr="001C1629" w:rsidRDefault="001C1629" w:rsidP="001C1629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162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10s column: </w:t>
                            </w:r>
                            <w:r w:rsidRPr="001C1629">
                              <w:rPr>
                                <w:color w:val="000000"/>
                                <w:sz w:val="28"/>
                                <w:szCs w:val="28"/>
                                <w:u w:val="thick"/>
                              </w:rPr>
                              <w:t xml:space="preserve">                                    </w:t>
                            </w:r>
                          </w:p>
                          <w:p w14:paraId="3B8B0E44" w14:textId="2EB07DF3" w:rsidR="001C1629" w:rsidRDefault="001C1629" w:rsidP="001C1629">
                            <w:r w:rsidRPr="001C1629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100s column: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3E53B" id="Text Box 42" o:spid="_x0000_s1042" type="#_x0000_t202" style="position:absolute;left:0;text-align:left;margin-left:23.4pt;margin-top:133.5pt;width:198.75pt;height:82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" filled="f" stroked="f" strokeweight=".5pt">
                <v:textbox>
                  <w:txbxContent>
                    <w:p w14:paraId="0704D796" w14:textId="77777777" w:rsidR="001C1629" w:rsidRPr="001C1629" w:rsidRDefault="001C1629" w:rsidP="001C1629">
                      <w:pPr>
                        <w:spacing w:after="0" w:line="288" w:lineRule="auto"/>
                        <w:jc w:val="lef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C1629">
                        <w:rPr>
                          <w:color w:val="000000"/>
                          <w:sz w:val="28"/>
                          <w:szCs w:val="28"/>
                        </w:rPr>
                        <w:t xml:space="preserve">1s column: </w:t>
                      </w:r>
                      <w:r w:rsidRPr="001C1629">
                        <w:rPr>
                          <w:color w:val="000000"/>
                          <w:sz w:val="28"/>
                          <w:szCs w:val="28"/>
                          <w:u w:val="thick"/>
                        </w:rPr>
                        <w:t xml:space="preserve">                               </w:t>
                      </w:r>
                    </w:p>
                    <w:p w14:paraId="5FCF4C57" w14:textId="77777777" w:rsidR="001C1629" w:rsidRPr="001C1629" w:rsidRDefault="001C1629" w:rsidP="001C1629">
                      <w:pPr>
                        <w:spacing w:after="0" w:line="288" w:lineRule="auto"/>
                        <w:jc w:val="lef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C1629">
                        <w:rPr>
                          <w:color w:val="000000"/>
                          <w:sz w:val="28"/>
                          <w:szCs w:val="28"/>
                        </w:rPr>
                        <w:t xml:space="preserve">10s column: </w:t>
                      </w:r>
                      <w:r w:rsidRPr="001C1629">
                        <w:rPr>
                          <w:color w:val="000000"/>
                          <w:sz w:val="28"/>
                          <w:szCs w:val="28"/>
                          <w:u w:val="thick"/>
                        </w:rPr>
                        <w:t xml:space="preserve">                                    </w:t>
                      </w:r>
                    </w:p>
                    <w:p w14:paraId="3B8B0E44" w14:textId="2EB07DF3" w:rsidR="001C1629" w:rsidRDefault="001C1629" w:rsidP="001C1629">
                      <w:r w:rsidRPr="001C1629">
                        <w:rPr>
                          <w:color w:val="000000"/>
                          <w:sz w:val="28"/>
                          <w:szCs w:val="28"/>
                        </w:rPr>
                        <w:t>100s column: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B052AD" wp14:editId="57041E70">
                <wp:simplePos x="0" y="0"/>
                <wp:positionH relativeFrom="margin">
                  <wp:posOffset>7240905</wp:posOffset>
                </wp:positionH>
                <wp:positionV relativeFrom="paragraph">
                  <wp:posOffset>1647825</wp:posOffset>
                </wp:positionV>
                <wp:extent cx="2524125" cy="4191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74A9C" w14:textId="77777777" w:rsidR="001C1629" w:rsidRPr="001C1629" w:rsidRDefault="001C1629" w:rsidP="001C1629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1629">
                              <w:rPr>
                                <w:color w:val="000000"/>
                                <w:sz w:val="28"/>
                                <w:szCs w:val="28"/>
                              </w:rPr>
                              <w:t>Which digit is in the…?</w:t>
                            </w:r>
                          </w:p>
                          <w:p w14:paraId="3105FF24" w14:textId="77777777" w:rsidR="001C1629" w:rsidRDefault="001C1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B052AD" id="Text Box 41" o:spid="_x0000_s1043" type="#_x0000_t202" style="position:absolute;left:0;text-align:left;margin-left:570.15pt;margin-top:129.75pt;width:198.75pt;height:3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" filled="f" stroked="f" strokeweight=".5pt">
                <v:textbox>
                  <w:txbxContent>
                    <w:p w14:paraId="13474A9C" w14:textId="77777777" w:rsidR="001C1629" w:rsidRPr="001C1629" w:rsidRDefault="001C1629" w:rsidP="001C1629">
                      <w:pPr>
                        <w:spacing w:after="0" w:line="288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C1629">
                        <w:rPr>
                          <w:color w:val="000000"/>
                          <w:sz w:val="28"/>
                          <w:szCs w:val="28"/>
                        </w:rPr>
                        <w:t>Which digit is in the…?</w:t>
                      </w:r>
                    </w:p>
                    <w:p w14:paraId="3105FF24" w14:textId="77777777" w:rsidR="001C1629" w:rsidRDefault="001C1629"/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21F3FC" wp14:editId="736AE88B">
                <wp:simplePos x="0" y="0"/>
                <wp:positionH relativeFrom="margin">
                  <wp:posOffset>297180</wp:posOffset>
                </wp:positionH>
                <wp:positionV relativeFrom="paragraph">
                  <wp:posOffset>1438275</wp:posOffset>
                </wp:positionV>
                <wp:extent cx="2524125" cy="4191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1EBCF" w14:textId="77777777" w:rsidR="001C1629" w:rsidRPr="001C1629" w:rsidRDefault="001C1629" w:rsidP="001C1629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1629">
                              <w:rPr>
                                <w:color w:val="000000"/>
                                <w:sz w:val="28"/>
                                <w:szCs w:val="28"/>
                              </w:rPr>
                              <w:t>Which digit is in the…?</w:t>
                            </w:r>
                          </w:p>
                          <w:p w14:paraId="7E75471F" w14:textId="77777777" w:rsidR="001C1629" w:rsidRDefault="001C1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21F3FC" id="Text Box 40" o:spid="_x0000_s1044" type="#_x0000_t202" style="position:absolute;left:0;text-align:left;margin-left:23.4pt;margin-top:113.25pt;width:198.75pt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" filled="f" stroked="f" strokeweight=".5pt">
                <v:textbox>
                  <w:txbxContent>
                    <w:p w14:paraId="2091EBCF" w14:textId="77777777" w:rsidR="001C1629" w:rsidRPr="001C1629" w:rsidRDefault="001C1629" w:rsidP="001C1629">
                      <w:pPr>
                        <w:spacing w:after="0" w:line="288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C1629">
                        <w:rPr>
                          <w:color w:val="000000"/>
                          <w:sz w:val="28"/>
                          <w:szCs w:val="28"/>
                        </w:rPr>
                        <w:t>Which digit is in the…?</w:t>
                      </w:r>
                    </w:p>
                    <w:p w14:paraId="7E75471F" w14:textId="77777777" w:rsidR="001C1629" w:rsidRDefault="001C1629"/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F6B85A" wp14:editId="1BA5D020">
                <wp:simplePos x="0" y="0"/>
                <wp:positionH relativeFrom="margin">
                  <wp:posOffset>506730</wp:posOffset>
                </wp:positionH>
                <wp:positionV relativeFrom="paragraph">
                  <wp:posOffset>171450</wp:posOffset>
                </wp:positionV>
                <wp:extent cx="2324100" cy="9239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62"/>
                            </w:tblGrid>
                            <w:tr w:rsidR="001C1629" w14:paraId="6421824A" w14:textId="77777777" w:rsidTr="001C1629">
                              <w:tc>
                                <w:tcPr>
                                  <w:tcW w:w="3367" w:type="dxa"/>
                                  <w:tcBorders>
                                    <w:top w:val="nil"/>
                                  </w:tcBorders>
                                </w:tcPr>
                                <w:p w14:paraId="0C5997CE" w14:textId="77777777" w:rsidR="001C1629" w:rsidRDefault="001C1629"/>
                              </w:tc>
                            </w:tr>
                            <w:tr w:rsidR="001C1629" w14:paraId="5D7B4212" w14:textId="77777777" w:rsidTr="001C1629">
                              <w:tc>
                                <w:tcPr>
                                  <w:tcW w:w="3367" w:type="dxa"/>
                                </w:tcPr>
                                <w:p w14:paraId="74904385" w14:textId="77777777" w:rsidR="001C1629" w:rsidRDefault="001C1629"/>
                              </w:tc>
                            </w:tr>
                          </w:tbl>
                          <w:p w14:paraId="7B9909EA" w14:textId="77777777" w:rsidR="001C1629" w:rsidRDefault="001C1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6B85A" id="Text Box 39" o:spid="_x0000_s1046" type="#_x0000_t202" style="position:absolute;left:0;text-align:left;margin-left:39.9pt;margin-top:13.5pt;width:183pt;height:72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62"/>
                      </w:tblGrid>
                      <w:tr w:rsidR="001C1629" w14:paraId="6421824A" w14:textId="77777777" w:rsidTr="001C1629">
                        <w:tc>
                          <w:tcPr>
                            <w:tcW w:w="3367" w:type="dxa"/>
                            <w:tcBorders>
                              <w:top w:val="nil"/>
                            </w:tcBorders>
                          </w:tcPr>
                          <w:p w14:paraId="0C5997CE" w14:textId="77777777" w:rsidR="001C1629" w:rsidRDefault="001C1629"/>
                        </w:tc>
                      </w:tr>
                      <w:tr w:rsidR="001C1629" w14:paraId="5D7B4212" w14:textId="77777777" w:rsidTr="001C1629">
                        <w:tc>
                          <w:tcPr>
                            <w:tcW w:w="3367" w:type="dxa"/>
                          </w:tcPr>
                          <w:p w14:paraId="74904385" w14:textId="77777777" w:rsidR="001C1629" w:rsidRDefault="001C1629"/>
                        </w:tc>
                      </w:tr>
                    </w:tbl>
                    <w:p w14:paraId="7B9909EA" w14:textId="77777777" w:rsidR="001C1629" w:rsidRDefault="001C1629"/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B92AAB" wp14:editId="4FFE433D">
                <wp:simplePos x="0" y="0"/>
                <wp:positionH relativeFrom="margin">
                  <wp:posOffset>297180</wp:posOffset>
                </wp:positionH>
                <wp:positionV relativeFrom="paragraph">
                  <wp:posOffset>-47624</wp:posOffset>
                </wp:positionV>
                <wp:extent cx="2743200" cy="4191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F1D00" w14:textId="77777777" w:rsidR="001C1629" w:rsidRPr="001C1629" w:rsidRDefault="001C1629" w:rsidP="001C1629">
                            <w:pPr>
                              <w:spacing w:after="0" w:line="288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u w:val="thick"/>
                              </w:rPr>
                            </w:pPr>
                            <w:r w:rsidRPr="001C1629">
                              <w:rPr>
                                <w:color w:val="000000"/>
                              </w:rPr>
                              <w:t>in words:</w:t>
                            </w:r>
                          </w:p>
                          <w:p w14:paraId="66ABA754" w14:textId="77777777" w:rsidR="001C1629" w:rsidRDefault="001C1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92AAB" id="Text Box 38" o:spid="_x0000_s1046" type="#_x0000_t202" style="position:absolute;left:0;text-align:left;margin-left:23.4pt;margin-top:-3.75pt;width:3in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" filled="f" stroked="f" strokeweight=".5pt">
                <v:textbox>
                  <w:txbxContent>
                    <w:p w14:paraId="5F0F1D00" w14:textId="77777777" w:rsidR="001C1629" w:rsidRPr="001C1629" w:rsidRDefault="001C1629" w:rsidP="001C1629">
                      <w:pPr>
                        <w:spacing w:after="0" w:line="288" w:lineRule="auto"/>
                        <w:jc w:val="center"/>
                        <w:rPr>
                          <w:b/>
                          <w:bCs/>
                          <w:color w:val="000000"/>
                          <w:u w:val="thick"/>
                        </w:rPr>
                      </w:pPr>
                      <w:r w:rsidRPr="001C1629">
                        <w:rPr>
                          <w:color w:val="000000"/>
                        </w:rPr>
                        <w:t>in words:</w:t>
                      </w:r>
                    </w:p>
                    <w:p w14:paraId="66ABA754" w14:textId="77777777" w:rsidR="001C1629" w:rsidRDefault="001C1629"/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5C70D8" wp14:editId="382210C7">
                <wp:simplePos x="0" y="0"/>
                <wp:positionH relativeFrom="margin">
                  <wp:posOffset>3659505</wp:posOffset>
                </wp:positionH>
                <wp:positionV relativeFrom="paragraph">
                  <wp:posOffset>-47625</wp:posOffset>
                </wp:positionV>
                <wp:extent cx="2743200" cy="7715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7ECD4" w14:textId="77777777" w:rsidR="001C1629" w:rsidRPr="001C1629" w:rsidRDefault="001C1629" w:rsidP="001C1629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1C1629">
                              <w:rPr>
                                <w:color w:val="000000"/>
                              </w:rPr>
                              <w:t>draw it:</w:t>
                            </w:r>
                          </w:p>
                          <w:p w14:paraId="005E8E2D" w14:textId="77777777" w:rsidR="001C1629" w:rsidRDefault="001C1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C70D8" id="Text Box 37" o:spid="_x0000_s1047" type="#_x0000_t202" style="position:absolute;left:0;text-align:left;margin-left:288.15pt;margin-top:-3.75pt;width:3in;height:60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" filled="f" stroked="f" strokeweight=".5pt">
                <v:textbox>
                  <w:txbxContent>
                    <w:p w14:paraId="7867ECD4" w14:textId="77777777" w:rsidR="001C1629" w:rsidRPr="001C1629" w:rsidRDefault="001C1629" w:rsidP="001C1629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1C1629">
                        <w:rPr>
                          <w:color w:val="000000"/>
                        </w:rPr>
                        <w:t>draw it:</w:t>
                      </w:r>
                    </w:p>
                    <w:p w14:paraId="005E8E2D" w14:textId="77777777" w:rsidR="001C1629" w:rsidRDefault="001C1629"/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A9302C" wp14:editId="101D39E0">
                <wp:simplePos x="0" y="0"/>
                <wp:positionH relativeFrom="margin">
                  <wp:posOffset>2659380</wp:posOffset>
                </wp:positionH>
                <wp:positionV relativeFrom="paragraph">
                  <wp:posOffset>3505200</wp:posOffset>
                </wp:positionV>
                <wp:extent cx="4705350" cy="7715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70A1F" w14:textId="77777777" w:rsidR="001C1629" w:rsidRPr="001C1629" w:rsidRDefault="001C1629" w:rsidP="001C1629">
                            <w:pPr>
                              <w:spacing w:after="0" w:line="288" w:lineRule="auto"/>
                              <w:jc w:val="center"/>
                              <w:rPr>
                                <w:color w:val="E34192" w:themeColor="accent1"/>
                                <w:sz w:val="30"/>
                                <w:szCs w:val="30"/>
                              </w:rPr>
                            </w:pPr>
                            <w:r w:rsidRPr="001C1629">
                              <w:rPr>
                                <w:color w:val="E34192" w:themeColor="accent1"/>
                                <w:sz w:val="30"/>
                                <w:szCs w:val="30"/>
                              </w:rPr>
                              <w:t>Where is it? Draw an arrow on the number line:</w:t>
                            </w:r>
                          </w:p>
                          <w:p w14:paraId="26081E92" w14:textId="77777777" w:rsidR="001C1629" w:rsidRDefault="001C1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A9302C" id="Text Box 36" o:spid="_x0000_s1048" type="#_x0000_t202" style="position:absolute;left:0;text-align:left;margin-left:209.4pt;margin-top:276pt;width:370.5pt;height: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" filled="f" stroked="f" strokeweight=".5pt">
                <v:textbox>
                  <w:txbxContent>
                    <w:p w14:paraId="05370A1F" w14:textId="77777777" w:rsidR="001C1629" w:rsidRPr="001C1629" w:rsidRDefault="001C1629" w:rsidP="001C1629">
                      <w:pPr>
                        <w:spacing w:after="0" w:line="288" w:lineRule="auto"/>
                        <w:jc w:val="center"/>
                        <w:rPr>
                          <w:color w:val="E34192" w:themeColor="accent1"/>
                          <w:sz w:val="30"/>
                          <w:szCs w:val="30"/>
                        </w:rPr>
                      </w:pPr>
                      <w:r w:rsidRPr="001C1629">
                        <w:rPr>
                          <w:color w:val="E34192" w:themeColor="accent1"/>
                          <w:sz w:val="30"/>
                          <w:szCs w:val="30"/>
                        </w:rPr>
                        <w:t>Where is it? Draw an arrow on the number line:</w:t>
                      </w:r>
                    </w:p>
                    <w:p w14:paraId="26081E92" w14:textId="77777777" w:rsidR="001C1629" w:rsidRDefault="001C1629"/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F3A8C4" wp14:editId="1BB97D78">
                <wp:simplePos x="0" y="0"/>
                <wp:positionH relativeFrom="margin">
                  <wp:posOffset>1781175</wp:posOffset>
                </wp:positionH>
                <wp:positionV relativeFrom="paragraph">
                  <wp:posOffset>2914650</wp:posOffset>
                </wp:positionV>
                <wp:extent cx="904875" cy="628650"/>
                <wp:effectExtent l="19050" t="19050" r="28575" b="1905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28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20AA88" id="Rectangle: Rounded Corners 35" o:spid="_x0000_s1026" style="position:absolute;margin-left:140.25pt;margin-top:229.5pt;width:71.25pt;height:49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" fillcolor="white [3212]" strokecolor="#e6c734 [3206]" strokeweight="2.25pt">
                <v:stroke joinstyle="miter"/>
                <w10:wrap anchorx="margin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82430C" wp14:editId="1B90C3F0">
                <wp:simplePos x="0" y="0"/>
                <wp:positionH relativeFrom="margin">
                  <wp:posOffset>333375</wp:posOffset>
                </wp:positionH>
                <wp:positionV relativeFrom="paragraph">
                  <wp:posOffset>2914650</wp:posOffset>
                </wp:positionV>
                <wp:extent cx="904875" cy="628650"/>
                <wp:effectExtent l="19050" t="19050" r="28575" b="1905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28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DDB6B1" id="Rectangle: Rounded Corners 34" o:spid="_x0000_s1026" style="position:absolute;margin-left:26.25pt;margin-top:229.5pt;width:71.25pt;height:4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" fillcolor="white [3212]" strokecolor="#e6c734 [3206]" strokeweight="2.25pt">
                <v:stroke joinstyle="miter"/>
                <w10:wrap anchorx="margin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59272B" wp14:editId="387F34B4">
                <wp:simplePos x="0" y="0"/>
                <wp:positionH relativeFrom="margin">
                  <wp:posOffset>1581150</wp:posOffset>
                </wp:positionH>
                <wp:positionV relativeFrom="paragraph">
                  <wp:posOffset>3057525</wp:posOffset>
                </wp:positionV>
                <wp:extent cx="904875" cy="628650"/>
                <wp:effectExtent l="0" t="0" r="9525" b="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286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720644" id="Rectangle: Rounded Corners 33" o:spid="_x0000_s1026" style="position:absolute;margin-left:124.5pt;margin-top:240.75pt;width:71.25pt;height:49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" fillcolor="#faf3d6 [662]" stroked="f" strokeweight="1pt">
                <v:stroke joinstyle="miter"/>
                <w10:wrap anchorx="margin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CAB71B" wp14:editId="0315A926">
                <wp:simplePos x="0" y="0"/>
                <wp:positionH relativeFrom="margin">
                  <wp:posOffset>133350</wp:posOffset>
                </wp:positionH>
                <wp:positionV relativeFrom="paragraph">
                  <wp:posOffset>3057525</wp:posOffset>
                </wp:positionV>
                <wp:extent cx="904875" cy="628650"/>
                <wp:effectExtent l="0" t="0" r="9525" b="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286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93467B" id="Rectangle: Rounded Corners 31" o:spid="_x0000_s1026" style="position:absolute;margin-left:10.5pt;margin-top:240.75pt;width:71.25pt;height:49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" fillcolor="#faf3d6 [662]" stroked="f" strokeweight="1pt">
                <v:stroke joinstyle="miter"/>
                <w10:wrap anchorx="margin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26F1BE" wp14:editId="06297A7C">
                <wp:simplePos x="0" y="0"/>
                <wp:positionH relativeFrom="column">
                  <wp:posOffset>2540</wp:posOffset>
                </wp:positionH>
                <wp:positionV relativeFrom="paragraph">
                  <wp:posOffset>1495425</wp:posOffset>
                </wp:positionV>
                <wp:extent cx="2552700" cy="1190625"/>
                <wp:effectExtent l="0" t="0" r="0" b="952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1906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246F33" id="Rectangle: Rounded Corners 29" o:spid="_x0000_s1026" style="position:absolute;margin-left:.2pt;margin-top:117.75pt;width:201pt;height:9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" fillcolor="#d2edfd [664]" stroked="f" strokeweight="1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1364FD" wp14:editId="61B23600">
                <wp:simplePos x="0" y="0"/>
                <wp:positionH relativeFrom="column">
                  <wp:posOffset>268605</wp:posOffset>
                </wp:positionH>
                <wp:positionV relativeFrom="paragraph">
                  <wp:posOffset>1343025</wp:posOffset>
                </wp:positionV>
                <wp:extent cx="2552700" cy="1190625"/>
                <wp:effectExtent l="19050" t="19050" r="19050" b="2857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190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2CF6D3" id="Rectangle: Rounded Corners 30" o:spid="_x0000_s1026" style="position:absolute;margin-left:21.15pt;margin-top:105.75pt;width:201pt;height:9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" fillcolor="white [3212]" strokecolor="#00b0f0" strokeweight="2.25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ED6922" wp14:editId="62D318D0">
                <wp:simplePos x="0" y="0"/>
                <wp:positionH relativeFrom="column">
                  <wp:posOffset>7221855</wp:posOffset>
                </wp:positionH>
                <wp:positionV relativeFrom="paragraph">
                  <wp:posOffset>1524000</wp:posOffset>
                </wp:positionV>
                <wp:extent cx="2524125" cy="1933575"/>
                <wp:effectExtent l="19050" t="19050" r="28575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933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72A792" id="Rectangle: Rounded Corners 28" o:spid="_x0000_s1026" style="position:absolute;margin-left:568.65pt;margin-top:120pt;width:198.75pt;height:15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" fillcolor="white [3212]" strokecolor="#eb8634 [3205]" strokeweight="2.25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3725A8" wp14:editId="576BD8F9">
                <wp:simplePos x="0" y="0"/>
                <wp:positionH relativeFrom="column">
                  <wp:posOffset>7431405</wp:posOffset>
                </wp:positionH>
                <wp:positionV relativeFrom="paragraph">
                  <wp:posOffset>1704975</wp:posOffset>
                </wp:positionV>
                <wp:extent cx="2524125" cy="1933575"/>
                <wp:effectExtent l="0" t="0" r="9525" b="952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933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5E9BF4" id="Rectangle: Rounded Corners 27" o:spid="_x0000_s1026" style="position:absolute;margin-left:585.15pt;margin-top:134.25pt;width:198.75pt;height:15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" fillcolor="#fbe6d6 [661]" stroked="f" strokeweight="1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477715" wp14:editId="5F6FBA7F">
                <wp:simplePos x="0" y="0"/>
                <wp:positionH relativeFrom="column">
                  <wp:posOffset>3649345</wp:posOffset>
                </wp:positionH>
                <wp:positionV relativeFrom="paragraph">
                  <wp:posOffset>-123825</wp:posOffset>
                </wp:positionV>
                <wp:extent cx="2752725" cy="1190625"/>
                <wp:effectExtent l="19050" t="19050" r="28575" b="285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190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65C864" id="Rectangle: Rounded Corners 26" o:spid="_x0000_s1026" style="position:absolute;margin-left:287.35pt;margin-top:-9.75pt;width:216.75pt;height:9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" fillcolor="white [3212]" strokecolor="#00b0f0" strokeweight="2.25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0E41E0" wp14:editId="191A0BC4">
                <wp:simplePos x="0" y="0"/>
                <wp:positionH relativeFrom="column">
                  <wp:posOffset>277495</wp:posOffset>
                </wp:positionH>
                <wp:positionV relativeFrom="paragraph">
                  <wp:posOffset>-123825</wp:posOffset>
                </wp:positionV>
                <wp:extent cx="2752725" cy="1190625"/>
                <wp:effectExtent l="19050" t="19050" r="28575" b="285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190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800705" id="Rectangle: Rounded Corners 25" o:spid="_x0000_s1026" style="position:absolute;margin-left:21.85pt;margin-top:-9.75pt;width:216.75pt;height: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" fillcolor="white [3212]" strokecolor="#703692 [2409]" strokeweight="2.25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737E32" wp14:editId="4F710E75">
                <wp:simplePos x="0" y="0"/>
                <wp:positionH relativeFrom="column">
                  <wp:posOffset>6992620</wp:posOffset>
                </wp:positionH>
                <wp:positionV relativeFrom="paragraph">
                  <wp:posOffset>-152400</wp:posOffset>
                </wp:positionV>
                <wp:extent cx="2752725" cy="1190625"/>
                <wp:effectExtent l="19050" t="19050" r="28575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190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BBF7A5" id="Rectangle: Rounded Corners 24" o:spid="_x0000_s1026" style="position:absolute;margin-left:550.6pt;margin-top:-12pt;width:216.75pt;height:9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" fillcolor="white [3212]" strokecolor="#aed289 [1943]" strokeweight="2.25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0AA2CD" wp14:editId="48BB0B09">
                <wp:simplePos x="0" y="0"/>
                <wp:positionH relativeFrom="column">
                  <wp:posOffset>7116445</wp:posOffset>
                </wp:positionH>
                <wp:positionV relativeFrom="paragraph">
                  <wp:posOffset>28575</wp:posOffset>
                </wp:positionV>
                <wp:extent cx="2752725" cy="1190625"/>
                <wp:effectExtent l="0" t="0" r="9525" b="952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1906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19E22A" id="Rectangle: Rounded Corners 22" o:spid="_x0000_s1026" style="position:absolute;margin-left:560.35pt;margin-top:2.25pt;width:216.75pt;height:9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" fillcolor="#e4f0d7 [663]" stroked="f" strokeweight="1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AB7D3C" wp14:editId="2502A4BE">
                <wp:simplePos x="0" y="0"/>
                <wp:positionH relativeFrom="column">
                  <wp:posOffset>3382645</wp:posOffset>
                </wp:positionH>
                <wp:positionV relativeFrom="paragraph">
                  <wp:posOffset>28575</wp:posOffset>
                </wp:positionV>
                <wp:extent cx="2752725" cy="1190625"/>
                <wp:effectExtent l="0" t="0" r="9525" b="952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1906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7F1CFE" id="Rectangle: Rounded Corners 21" o:spid="_x0000_s1026" style="position:absolute;margin-left:266.35pt;margin-top:2.25pt;width:216.75pt;height:9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" fillcolor="#d2edfd [664]" stroked="f" strokeweight="1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66C5BD" wp14:editId="59CF07EB">
                <wp:simplePos x="0" y="0"/>
                <wp:positionH relativeFrom="column">
                  <wp:posOffset>11429</wp:posOffset>
                </wp:positionH>
                <wp:positionV relativeFrom="paragraph">
                  <wp:posOffset>28575</wp:posOffset>
                </wp:positionV>
                <wp:extent cx="2752725" cy="1190625"/>
                <wp:effectExtent l="0" t="0" r="9525" b="952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190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2DA9DD" id="Rectangle: Rounded Corners 20" o:spid="_x0000_s1026" style="position:absolute;margin-left:.9pt;margin-top:2.25pt;width:216.75pt;height:9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" fillcolor="#e9dbf2 [665]" stroked="f" strokeweight="1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08CE43" wp14:editId="73487B63">
                <wp:simplePos x="0" y="0"/>
                <wp:positionH relativeFrom="margin">
                  <wp:posOffset>3595370</wp:posOffset>
                </wp:positionH>
                <wp:positionV relativeFrom="paragraph">
                  <wp:posOffset>4676775</wp:posOffset>
                </wp:positionV>
                <wp:extent cx="3067050" cy="838200"/>
                <wp:effectExtent l="19050" t="19050" r="19050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38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E31A4F" id="Rectangle: Rounded Corners 19" o:spid="_x0000_s1026" style="position:absolute;margin-left:283.1pt;margin-top:368.25pt;width:241.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" fillcolor="white [3212]" strokecolor="#eb8634 [3205]" strokeweight="2.25pt">
                <v:stroke joinstyle="miter"/>
                <w10:wrap anchorx="margin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25B445" wp14:editId="0B945156">
                <wp:simplePos x="0" y="0"/>
                <wp:positionH relativeFrom="margin">
                  <wp:posOffset>7047865</wp:posOffset>
                </wp:positionH>
                <wp:positionV relativeFrom="paragraph">
                  <wp:posOffset>4676775</wp:posOffset>
                </wp:positionV>
                <wp:extent cx="3067050" cy="838200"/>
                <wp:effectExtent l="19050" t="19050" r="1905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38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DCE94A" id="Rectangle: Rounded Corners 18" o:spid="_x0000_s1026" style="position:absolute;margin-left:554.95pt;margin-top:368.25pt;width:241.5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" fillcolor="white [3212]" strokecolor="#be1c6d [2404]" strokeweight="2.25pt">
                <v:stroke joinstyle="miter"/>
                <w10:wrap anchorx="margin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9B4E6" wp14:editId="3B1B6A7A">
                <wp:simplePos x="0" y="0"/>
                <wp:positionH relativeFrom="column">
                  <wp:posOffset>154305</wp:posOffset>
                </wp:positionH>
                <wp:positionV relativeFrom="paragraph">
                  <wp:posOffset>4676775</wp:posOffset>
                </wp:positionV>
                <wp:extent cx="3067050" cy="838200"/>
                <wp:effectExtent l="19050" t="19050" r="19050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38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63E9F1" id="Rectangle: Rounded Corners 17" o:spid="_x0000_s1026" style="position:absolute;margin-left:12.15pt;margin-top:368.25pt;width:241.5pt;height:6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" fillcolor="white [3212]" strokecolor="#e34192 [3204]" strokeweight="2.25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50A562" wp14:editId="28CB18B0">
                <wp:simplePos x="0" y="0"/>
                <wp:positionH relativeFrom="margin">
                  <wp:align>center</wp:align>
                </wp:positionH>
                <wp:positionV relativeFrom="paragraph">
                  <wp:posOffset>4819650</wp:posOffset>
                </wp:positionV>
                <wp:extent cx="3067050" cy="838200"/>
                <wp:effectExtent l="0" t="0" r="0" b="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382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53ABB4" id="Rectangle: Rounded Corners 16" o:spid="_x0000_s1026" style="position:absolute;margin-left:0;margin-top:379.5pt;width:241.5pt;height:66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" fillcolor="#fbe6d6 [661]" stroked="f" strokeweight="1pt">
                <v:stroke joinstyle="miter"/>
                <w10:wrap anchorx="margin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6BD07B" wp14:editId="6E617CE3">
                <wp:simplePos x="0" y="0"/>
                <wp:positionH relativeFrom="margin">
                  <wp:align>right</wp:align>
                </wp:positionH>
                <wp:positionV relativeFrom="paragraph">
                  <wp:posOffset>4819650</wp:posOffset>
                </wp:positionV>
                <wp:extent cx="3067050" cy="838200"/>
                <wp:effectExtent l="0" t="0" r="0" b="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BAE3D2" id="Rectangle: Rounded Corners 15" o:spid="_x0000_s1026" style="position:absolute;margin-left:190.3pt;margin-top:379.5pt;width:241.5pt;height:66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" fillcolor="#f3b2d3 [1300]" stroked="f" strokeweight="1pt">
                <v:stroke joinstyle="miter"/>
                <w10:wrap anchorx="margin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F67E5F" wp14:editId="75ED72E7">
                <wp:simplePos x="0" y="0"/>
                <wp:positionH relativeFrom="column">
                  <wp:posOffset>11431</wp:posOffset>
                </wp:positionH>
                <wp:positionV relativeFrom="paragraph">
                  <wp:posOffset>4819650</wp:posOffset>
                </wp:positionV>
                <wp:extent cx="3067050" cy="838200"/>
                <wp:effectExtent l="0" t="0" r="0" b="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53DA7A" id="Rectangle: Rounded Corners 14" o:spid="_x0000_s1026" style="position:absolute;margin-left:.9pt;margin-top:379.5pt;width:241.5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" fillcolor="#f9d8e9 [660]" stroked="f" strokeweight="1pt">
                <v:stroke joinstyle="miter"/>
              </v:roundrect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83EC29" wp14:editId="670BE8BF">
                <wp:simplePos x="0" y="0"/>
                <wp:positionH relativeFrom="margin">
                  <wp:posOffset>9288780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E4419" w14:textId="40EAC554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83EC29" id="Text Box 13" o:spid="_x0000_s1049" type="#_x0000_t202" style="position:absolute;left:0;text-align:left;margin-left:731.4pt;margin-top:304.5pt;width:51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" filled="f" stroked="f" strokeweight=".5pt">
                <v:textbox>
                  <w:txbxContent>
                    <w:p w14:paraId="7E1E4419" w14:textId="40EAC554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838D47" wp14:editId="48AC1FEC">
                <wp:simplePos x="0" y="0"/>
                <wp:positionH relativeFrom="margin">
                  <wp:posOffset>8355330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02F22" w14:textId="6C0E1C1E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38D47" id="Text Box 12" o:spid="_x0000_s1050" type="#_x0000_t202" style="position:absolute;left:0;text-align:left;margin-left:657.9pt;margin-top:304.5pt;width:51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" filled="f" stroked="f" strokeweight=".5pt">
                <v:textbox>
                  <w:txbxContent>
                    <w:p w14:paraId="67502F22" w14:textId="6C0E1C1E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C41D76" wp14:editId="0E40D269">
                <wp:simplePos x="0" y="0"/>
                <wp:positionH relativeFrom="margin">
                  <wp:posOffset>4678680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32E3A" w14:textId="28AFDE30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41D76" id="Text Box 8" o:spid="_x0000_s1051" type="#_x0000_t202" style="position:absolute;left:0;text-align:left;margin-left:368.4pt;margin-top:304.5pt;width:51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" filled="f" stroked="f" strokeweight=".5pt">
                <v:textbox>
                  <w:txbxContent>
                    <w:p w14:paraId="1C532E3A" w14:textId="28AFDE30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FD8E2" wp14:editId="67D4B51F">
                <wp:simplePos x="0" y="0"/>
                <wp:positionH relativeFrom="margin">
                  <wp:posOffset>5612130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CA215" w14:textId="51E6718A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FD8E2" id="Text Box 9" o:spid="_x0000_s1052" type="#_x0000_t202" style="position:absolute;left:0;text-align:left;margin-left:441.9pt;margin-top:304.5pt;width:51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" filled="f" stroked="f" strokeweight=".5pt">
                <v:textbox>
                  <w:txbxContent>
                    <w:p w14:paraId="197CA215" w14:textId="51E6718A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B607C" wp14:editId="5F895B0A">
                <wp:simplePos x="0" y="0"/>
                <wp:positionH relativeFrom="margin">
                  <wp:posOffset>6517005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90CF2" w14:textId="2F4FDFEC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B607C" id="Text Box 10" o:spid="_x0000_s1053" type="#_x0000_t202" style="position:absolute;left:0;text-align:left;margin-left:513.15pt;margin-top:304.5pt;width:51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" filled="f" stroked="f" strokeweight=".5pt">
                <v:textbox>
                  <w:txbxContent>
                    <w:p w14:paraId="30890CF2" w14:textId="2F4FDFEC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423DC" wp14:editId="137A8D3F">
                <wp:simplePos x="0" y="0"/>
                <wp:positionH relativeFrom="margin">
                  <wp:posOffset>7450455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9D809" w14:textId="2132B633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3423DC" id="Text Box 11" o:spid="_x0000_s1054" type="#_x0000_t202" style="position:absolute;left:0;text-align:left;margin-left:586.65pt;margin-top:304.5pt;width:51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" filled="f" stroked="f" strokeweight=".5pt">
                <v:textbox>
                  <w:txbxContent>
                    <w:p w14:paraId="0089D809" w14:textId="2132B633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9EF503" wp14:editId="13FD75EF">
                <wp:simplePos x="0" y="0"/>
                <wp:positionH relativeFrom="margin">
                  <wp:posOffset>2792730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22EC3" w14:textId="4D61593F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9EF503" id="Text Box 6" o:spid="_x0000_s1055" type="#_x0000_t202" style="position:absolute;left:0;text-align:left;margin-left:219.9pt;margin-top:304.5pt;width:51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" filled="f" stroked="f" strokeweight=".5pt">
                <v:textbox>
                  <w:txbxContent>
                    <w:p w14:paraId="77B22EC3" w14:textId="4D61593F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07F49E" wp14:editId="5ADAB924">
                <wp:simplePos x="0" y="0"/>
                <wp:positionH relativeFrom="margin">
                  <wp:posOffset>3726180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786E2" w14:textId="47A97C85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07F49E" id="Text Box 7" o:spid="_x0000_s1056" type="#_x0000_t202" style="position:absolute;left:0;text-align:left;margin-left:293.4pt;margin-top:304.5pt;width:51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" filled="f" stroked="f" strokeweight=".5pt">
                <v:textbox>
                  <w:txbxContent>
                    <w:p w14:paraId="144786E2" w14:textId="47A97C85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627C6" wp14:editId="718DA7B6">
                <wp:simplePos x="0" y="0"/>
                <wp:positionH relativeFrom="margin">
                  <wp:posOffset>1887855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14702" w14:textId="4634C478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1627C6" id="Text Box 5" o:spid="_x0000_s1057" type="#_x0000_t202" style="position:absolute;left:0;text-align:left;margin-left:148.65pt;margin-top:304.5pt;width:5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" filled="f" stroked="f" strokeweight=".5pt">
                <v:textbox>
                  <w:txbxContent>
                    <w:p w14:paraId="11B14702" w14:textId="4634C478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7DF81" wp14:editId="1CA2C3AB">
                <wp:simplePos x="0" y="0"/>
                <wp:positionH relativeFrom="margin">
                  <wp:posOffset>954405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173A8" w14:textId="41BDF1C5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D7DF81" id="Text Box 4" o:spid="_x0000_s1058" type="#_x0000_t202" style="position:absolute;left:0;text-align:left;margin-left:75.15pt;margin-top:304.5pt;width:51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" filled="f" stroked="f" strokeweight=".5pt">
                <v:textbox>
                  <w:txbxContent>
                    <w:p w14:paraId="64D173A8" w14:textId="41BDF1C5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6BB53" wp14:editId="28054ED3">
                <wp:simplePos x="0" y="0"/>
                <wp:positionH relativeFrom="margin">
                  <wp:posOffset>49530</wp:posOffset>
                </wp:positionH>
                <wp:positionV relativeFrom="paragraph">
                  <wp:posOffset>3867150</wp:posOffset>
                </wp:positionV>
                <wp:extent cx="647700" cy="333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6B99F" w14:textId="1654E207" w:rsidR="001C1629" w:rsidRPr="001C1629" w:rsidRDefault="001C1629" w:rsidP="001C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1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76BB53" id="Text Box 3" o:spid="_x0000_s1059" type="#_x0000_t202" style="position:absolute;left:0;text-align:left;margin-left:3.9pt;margin-top:304.5pt;width:51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" filled="f" stroked="f" strokeweight=".5pt">
                <v:textbox>
                  <w:txbxContent>
                    <w:p w14:paraId="2386B99F" w14:textId="1654E207" w:rsidR="001C1629" w:rsidRPr="001C1629" w:rsidRDefault="001C1629" w:rsidP="001C16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1629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6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528F7" wp14:editId="0D8F3E41">
                <wp:simplePos x="0" y="0"/>
                <wp:positionH relativeFrom="column">
                  <wp:posOffset>-131445</wp:posOffset>
                </wp:positionH>
                <wp:positionV relativeFrom="paragraph">
                  <wp:posOffset>-752475</wp:posOffset>
                </wp:positionV>
                <wp:extent cx="10220325" cy="7715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03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B8DA3" w14:textId="4598B1C5" w:rsidR="001C1629" w:rsidRDefault="002B1AB7" w:rsidP="001C1629">
                            <w:pPr>
                              <w:pStyle w:val="Heading1KS2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Class</w:t>
                            </w:r>
                            <w:r w:rsidR="001C1629">
                              <w:rPr>
                                <w:sz w:val="60"/>
                                <w:szCs w:val="60"/>
                              </w:rPr>
                              <w:t xml:space="preserve"> 3 Number of the Day Maths Fluency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- </w:t>
                            </w:r>
                            <w:r w:rsidRPr="002B1AB7">
                              <w:rPr>
                                <w:color w:val="FFC000"/>
                                <w:sz w:val="60"/>
                                <w:szCs w:val="60"/>
                              </w:rPr>
                              <w:t>MILD</w:t>
                            </w:r>
                          </w:p>
                          <w:p w14:paraId="37E1D589" w14:textId="77777777" w:rsidR="001C1629" w:rsidRDefault="001C1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528F7" id="Text Box 1" o:spid="_x0000_s1061" type="#_x0000_t202" style="position:absolute;left:0;text-align:left;margin-left:-10.35pt;margin-top:-59.25pt;width:804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" filled="f" stroked="f" strokeweight=".5pt">
                <v:textbox>
                  <w:txbxContent>
                    <w:p w14:paraId="40AB8DA3" w14:textId="4598B1C5" w:rsidR="001C1629" w:rsidRDefault="002B1AB7" w:rsidP="001C1629">
                      <w:pPr>
                        <w:pStyle w:val="Heading1KS2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Class</w:t>
                      </w:r>
                      <w:r w:rsidR="001C1629">
                        <w:rPr>
                          <w:sz w:val="60"/>
                          <w:szCs w:val="60"/>
                        </w:rPr>
                        <w:t xml:space="preserve"> 3 Number of the Day Maths Fluency</w:t>
                      </w:r>
                      <w:r>
                        <w:rPr>
                          <w:sz w:val="60"/>
                          <w:szCs w:val="60"/>
                        </w:rPr>
                        <w:t xml:space="preserve"> - </w:t>
                      </w:r>
                      <w:bookmarkStart w:id="1" w:name="_GoBack"/>
                      <w:r w:rsidRPr="002B1AB7">
                        <w:rPr>
                          <w:color w:val="FFC000"/>
                          <w:sz w:val="60"/>
                          <w:szCs w:val="60"/>
                        </w:rPr>
                        <w:t>MILD</w:t>
                      </w:r>
                      <w:bookmarkEnd w:id="1"/>
                    </w:p>
                    <w:p w14:paraId="37E1D589" w14:textId="77777777" w:rsidR="001C1629" w:rsidRDefault="001C1629"/>
                  </w:txbxContent>
                </v:textbox>
              </v:shape>
            </w:pict>
          </mc:Fallback>
        </mc:AlternateContent>
      </w:r>
    </w:p>
    <w:sectPr w:rsidR="00B8626B" w:rsidRPr="009E4127" w:rsidSect="00A61E8B">
      <w:headerReference w:type="default" r:id="rId8"/>
      <w:footerReference w:type="default" r:id="rId9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1A77C" w14:textId="77777777" w:rsidR="00E53021" w:rsidRDefault="00E53021" w:rsidP="00DD5720">
      <w:r>
        <w:separator/>
      </w:r>
    </w:p>
  </w:endnote>
  <w:endnote w:type="continuationSeparator" w:id="0">
    <w:p w14:paraId="65874439" w14:textId="77777777" w:rsidR="00E53021" w:rsidRDefault="00E5302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FA9B88-AE6F-4938-AA1A-6374FD7D419F}"/>
    <w:embedBold r:id="rId2" w:fontKey="{24C95EA1-6AD5-472E-B754-DF060B1BA0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774FA17F-8BDC-44F0-8BBE-DEF9ABA03630}"/>
    <w:embedBold r:id="rId4" w:fontKey="{3B713E28-E1E2-436A-BDBD-218C164F8BF6}"/>
    <w:embedItalic r:id="rId5" w:fontKey="{B9BAE16F-F427-4258-BDFE-FD81AA8CDF50}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099A6CA-EF3D-4C46-8A9E-77622EE458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47A6068-A085-4D0C-BCB9-FCBC870BE0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D48BB" w14:textId="77777777" w:rsidR="00DC190B" w:rsidRDefault="00DC190B" w:rsidP="003D26A6">
    <w:pPr>
      <w:pStyle w:val="Header"/>
    </w:pPr>
  </w:p>
  <w:p w14:paraId="173C102B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87B16" w14:textId="77777777" w:rsidR="00E53021" w:rsidRDefault="00E53021" w:rsidP="00DD5720">
      <w:r>
        <w:separator/>
      </w:r>
    </w:p>
  </w:footnote>
  <w:footnote w:type="continuationSeparator" w:id="0">
    <w:p w14:paraId="62B6D6B8" w14:textId="77777777" w:rsidR="00E53021" w:rsidRDefault="00E53021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D5FCD" w14:textId="77777777" w:rsidR="008B5736" w:rsidRDefault="00D0239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479338" wp14:editId="1B6F6513">
          <wp:simplePos x="0" y="0"/>
          <wp:positionH relativeFrom="page">
            <wp:posOffset>9525</wp:posOffset>
          </wp:positionH>
          <wp:positionV relativeFrom="page">
            <wp:posOffset>5417</wp:posOffset>
          </wp:positionV>
          <wp:extent cx="10683023" cy="754916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023" cy="754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6138D5" w14:textId="77777777" w:rsidR="008B5736" w:rsidRDefault="008B57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29"/>
    <w:rsid w:val="00025835"/>
    <w:rsid w:val="0003405A"/>
    <w:rsid w:val="00067C79"/>
    <w:rsid w:val="0007344F"/>
    <w:rsid w:val="000D5F50"/>
    <w:rsid w:val="000F227B"/>
    <w:rsid w:val="000F793E"/>
    <w:rsid w:val="00173124"/>
    <w:rsid w:val="00190479"/>
    <w:rsid w:val="001A77E0"/>
    <w:rsid w:val="001B7D7D"/>
    <w:rsid w:val="001C1629"/>
    <w:rsid w:val="001C1C00"/>
    <w:rsid w:val="00203298"/>
    <w:rsid w:val="00254D95"/>
    <w:rsid w:val="00281F7D"/>
    <w:rsid w:val="00283D04"/>
    <w:rsid w:val="002B1AB7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5F39C7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B5736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8626B"/>
    <w:rsid w:val="00CA3011"/>
    <w:rsid w:val="00CC0F47"/>
    <w:rsid w:val="00CC36E2"/>
    <w:rsid w:val="00CE75AA"/>
    <w:rsid w:val="00CF513F"/>
    <w:rsid w:val="00D0239C"/>
    <w:rsid w:val="00D33FF5"/>
    <w:rsid w:val="00D80F05"/>
    <w:rsid w:val="00D90104"/>
    <w:rsid w:val="00DC190B"/>
    <w:rsid w:val="00DD5720"/>
    <w:rsid w:val="00E1404D"/>
    <w:rsid w:val="00E1443E"/>
    <w:rsid w:val="00E376AA"/>
    <w:rsid w:val="00E4644A"/>
    <w:rsid w:val="00E53021"/>
    <w:rsid w:val="00E62A7F"/>
    <w:rsid w:val="00EB6D1C"/>
    <w:rsid w:val="00ED71A2"/>
    <w:rsid w:val="00EE2524"/>
    <w:rsid w:val="00EE3823"/>
    <w:rsid w:val="00F376A9"/>
    <w:rsid w:val="00F66A1C"/>
    <w:rsid w:val="00F8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0F19F32"/>
  <w15:chartTrackingRefBased/>
  <w15:docId w15:val="{1D642242-AFAE-4293-A2A9-6E37AB85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F8245D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1C1629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table" w:styleId="TableGrid">
    <w:name w:val="Table Grid"/>
    <w:basedOn w:val="TableNormal"/>
    <w:uiPriority w:val="99"/>
    <w:rsid w:val="001C1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64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44A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Landscape\Activity%20Sheet%20Template%20Landscape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90DEC-B066-4A30-BED5-9EBE9084B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1 Page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Twinkl-A2</dc:creator>
  <cp:keywords/>
  <dc:description/>
  <cp:lastModifiedBy>Emily Holmes</cp:lastModifiedBy>
  <cp:revision>2</cp:revision>
  <cp:lastPrinted>2021-02-25T10:13:00Z</cp:lastPrinted>
  <dcterms:created xsi:type="dcterms:W3CDTF">2021-02-25T10:13:00Z</dcterms:created>
  <dcterms:modified xsi:type="dcterms:W3CDTF">2021-02-25T10:13:00Z</dcterms:modified>
</cp:coreProperties>
</file>